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7C5DE" w14:textId="77777777" w:rsidR="009E1FFA" w:rsidRDefault="009E1FFA" w:rsidP="00FC12AD">
      <w:pPr>
        <w:tabs>
          <w:tab w:val="left" w:pos="5400"/>
        </w:tabs>
      </w:pPr>
    </w:p>
    <w:p w14:paraId="6A47C5DF" w14:textId="77777777" w:rsidR="00E32581" w:rsidRDefault="00E32581" w:rsidP="00FC12AD">
      <w:pPr>
        <w:tabs>
          <w:tab w:val="left" w:pos="5400"/>
        </w:tabs>
        <w:rPr>
          <w:rFonts w:ascii="Verdana" w:hAnsi="Verdana"/>
          <w:b/>
          <w:sz w:val="40"/>
        </w:rPr>
      </w:pPr>
    </w:p>
    <w:p w14:paraId="6A47C5E0" w14:textId="77777777" w:rsidR="00764233" w:rsidRPr="00764233" w:rsidRDefault="00764233" w:rsidP="00FC12AD">
      <w:pPr>
        <w:tabs>
          <w:tab w:val="left" w:pos="5400"/>
        </w:tabs>
        <w:rPr>
          <w:rFonts w:ascii="Verdana" w:hAnsi="Verdana"/>
          <w:b/>
          <w:sz w:val="40"/>
        </w:rPr>
      </w:pPr>
      <w:r w:rsidRPr="00764233">
        <w:rPr>
          <w:rFonts w:ascii="Verdana" w:hAnsi="Verdana"/>
          <w:b/>
          <w:sz w:val="40"/>
        </w:rPr>
        <w:t>SPARKASSE SCHÜLERLIGA VOLLEYBALL</w:t>
      </w:r>
    </w:p>
    <w:p w14:paraId="6A47C5E1" w14:textId="77777777" w:rsidR="00E32581" w:rsidRDefault="00764233" w:rsidP="00FC12AD">
      <w:pPr>
        <w:tabs>
          <w:tab w:val="left" w:pos="5400"/>
        </w:tabs>
        <w:rPr>
          <w:rFonts w:ascii="Verdana" w:hAnsi="Verdana"/>
          <w:b/>
          <w:sz w:val="40"/>
        </w:rPr>
      </w:pPr>
      <w:r w:rsidRPr="00764233">
        <w:rPr>
          <w:rFonts w:ascii="Verdana" w:hAnsi="Verdana"/>
          <w:b/>
          <w:sz w:val="40"/>
        </w:rPr>
        <w:t xml:space="preserve">B-BEWERB </w:t>
      </w:r>
    </w:p>
    <w:p w14:paraId="6A47C5E2" w14:textId="77777777" w:rsidR="00764233" w:rsidRDefault="00764233" w:rsidP="00FC12AD">
      <w:pPr>
        <w:tabs>
          <w:tab w:val="left" w:pos="5400"/>
        </w:tabs>
        <w:rPr>
          <w:rFonts w:ascii="Verdana" w:hAnsi="Verdana"/>
          <w:b/>
          <w:sz w:val="40"/>
        </w:rPr>
      </w:pPr>
      <w:r w:rsidRPr="00764233">
        <w:rPr>
          <w:rFonts w:ascii="Verdana" w:hAnsi="Verdana"/>
          <w:b/>
          <w:sz w:val="40"/>
        </w:rPr>
        <w:t>3 gegen 3</w:t>
      </w:r>
    </w:p>
    <w:p w14:paraId="6A47C5E3" w14:textId="77777777" w:rsidR="00E32581" w:rsidRDefault="00E32581" w:rsidP="00FC12AD">
      <w:pPr>
        <w:tabs>
          <w:tab w:val="left" w:pos="5400"/>
        </w:tabs>
        <w:rPr>
          <w:rFonts w:ascii="Verdana" w:hAnsi="Verdana"/>
          <w:b/>
          <w:sz w:val="40"/>
        </w:rPr>
      </w:pPr>
    </w:p>
    <w:p w14:paraId="6A47C5E4" w14:textId="77777777" w:rsidR="00E32581" w:rsidRDefault="00E32581" w:rsidP="00FC12AD">
      <w:pPr>
        <w:tabs>
          <w:tab w:val="left" w:pos="5400"/>
        </w:tabs>
        <w:rPr>
          <w:rFonts w:ascii="Verdana" w:hAnsi="Verdana"/>
          <w:b/>
          <w:sz w:val="40"/>
        </w:rPr>
      </w:pPr>
    </w:p>
    <w:p w14:paraId="6A47C5E5" w14:textId="77777777" w:rsidR="00E32581" w:rsidRDefault="00E32581" w:rsidP="00E32581">
      <w:pPr>
        <w:tabs>
          <w:tab w:val="left" w:pos="5400"/>
        </w:tabs>
        <w:jc w:val="center"/>
        <w:rPr>
          <w:rFonts w:ascii="Verdana" w:hAnsi="Verdana"/>
          <w:b/>
          <w:sz w:val="40"/>
        </w:rPr>
      </w:pPr>
      <w:r>
        <w:rPr>
          <w:rFonts w:ascii="Verdana" w:hAnsi="Verdana"/>
          <w:b/>
          <w:sz w:val="40"/>
        </w:rPr>
        <w:t>LANDESFINALE</w:t>
      </w:r>
    </w:p>
    <w:p w14:paraId="6A47C5E6" w14:textId="77777777" w:rsidR="00E32581" w:rsidRPr="00764233" w:rsidRDefault="00E32581" w:rsidP="00E32581">
      <w:pPr>
        <w:tabs>
          <w:tab w:val="left" w:pos="5400"/>
        </w:tabs>
        <w:jc w:val="center"/>
        <w:rPr>
          <w:rFonts w:ascii="Verdana" w:hAnsi="Verdana"/>
          <w:b/>
          <w:sz w:val="40"/>
        </w:rPr>
      </w:pPr>
    </w:p>
    <w:p w14:paraId="6A47C5E7" w14:textId="77777777" w:rsidR="00764233" w:rsidRPr="00764233" w:rsidRDefault="00764233" w:rsidP="00FC12AD">
      <w:pPr>
        <w:tabs>
          <w:tab w:val="left" w:pos="5400"/>
        </w:tabs>
        <w:rPr>
          <w:rFonts w:ascii="Verdana" w:hAnsi="Verdana"/>
        </w:rPr>
      </w:pPr>
    </w:p>
    <w:tbl>
      <w:tblPr>
        <w:tblStyle w:val="Tabellengitternetz"/>
        <w:tblpPr w:leftFromText="141" w:rightFromText="141" w:vertAnchor="text" w:horzAnchor="page" w:tblpX="3088" w:tblpY="-71"/>
        <w:tblW w:w="0" w:type="auto"/>
        <w:tblLook w:val="04A0" w:firstRow="1" w:lastRow="0" w:firstColumn="1" w:lastColumn="0" w:noHBand="0" w:noVBand="1"/>
      </w:tblPr>
      <w:tblGrid>
        <w:gridCol w:w="7621"/>
      </w:tblGrid>
      <w:tr w:rsidR="0079363A" w14:paraId="6A47C5E9" w14:textId="77777777" w:rsidTr="0079363A">
        <w:tc>
          <w:tcPr>
            <w:tcW w:w="7621" w:type="dxa"/>
          </w:tcPr>
          <w:p w14:paraId="6A47C5E8" w14:textId="77777777" w:rsidR="0079363A" w:rsidRPr="0079363A" w:rsidRDefault="0079363A" w:rsidP="0079363A">
            <w:pPr>
              <w:tabs>
                <w:tab w:val="left" w:pos="5400"/>
              </w:tabs>
              <w:rPr>
                <w:rFonts w:ascii="Verdana" w:hAnsi="Verdana"/>
                <w:sz w:val="48"/>
                <w:szCs w:val="48"/>
              </w:rPr>
            </w:pPr>
            <w:r w:rsidRPr="0079363A">
              <w:rPr>
                <w:rFonts w:ascii="Verdana" w:hAnsi="Verdana"/>
                <w:sz w:val="48"/>
                <w:szCs w:val="4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9363A">
              <w:rPr>
                <w:rFonts w:ascii="Verdana" w:hAnsi="Verdana"/>
                <w:sz w:val="48"/>
                <w:szCs w:val="48"/>
              </w:rPr>
              <w:instrText xml:space="preserve"> FORMTEXT </w:instrText>
            </w:r>
            <w:r w:rsidRPr="0079363A">
              <w:rPr>
                <w:rFonts w:ascii="Verdana" w:hAnsi="Verdana"/>
                <w:sz w:val="48"/>
                <w:szCs w:val="48"/>
              </w:rPr>
            </w:r>
            <w:r w:rsidRPr="0079363A">
              <w:rPr>
                <w:rFonts w:ascii="Verdana" w:hAnsi="Verdana"/>
                <w:sz w:val="48"/>
                <w:szCs w:val="48"/>
              </w:rPr>
              <w:fldChar w:fldCharType="separate"/>
            </w:r>
            <w:bookmarkStart w:id="0" w:name="_GoBack"/>
            <w:r w:rsidRPr="0079363A">
              <w:rPr>
                <w:rFonts w:ascii="Verdana" w:hAnsi="Verdana"/>
                <w:noProof/>
                <w:sz w:val="48"/>
                <w:szCs w:val="48"/>
              </w:rPr>
              <w:t> </w:t>
            </w:r>
            <w:r w:rsidRPr="0079363A">
              <w:rPr>
                <w:rFonts w:ascii="Verdana" w:hAnsi="Verdana"/>
                <w:noProof/>
                <w:sz w:val="48"/>
                <w:szCs w:val="48"/>
              </w:rPr>
              <w:t> </w:t>
            </w:r>
            <w:r w:rsidRPr="0079363A">
              <w:rPr>
                <w:rFonts w:ascii="Verdana" w:hAnsi="Verdana"/>
                <w:noProof/>
                <w:sz w:val="48"/>
                <w:szCs w:val="48"/>
              </w:rPr>
              <w:t> </w:t>
            </w:r>
            <w:r w:rsidRPr="0079363A">
              <w:rPr>
                <w:rFonts w:ascii="Verdana" w:hAnsi="Verdana"/>
                <w:noProof/>
                <w:sz w:val="48"/>
                <w:szCs w:val="48"/>
              </w:rPr>
              <w:t> </w:t>
            </w:r>
            <w:r w:rsidRPr="0079363A">
              <w:rPr>
                <w:rFonts w:ascii="Verdana" w:hAnsi="Verdana"/>
                <w:noProof/>
                <w:sz w:val="48"/>
                <w:szCs w:val="48"/>
              </w:rPr>
              <w:t> </w:t>
            </w:r>
            <w:bookmarkEnd w:id="0"/>
            <w:r w:rsidRPr="0079363A">
              <w:rPr>
                <w:rFonts w:ascii="Verdana" w:hAnsi="Verdana"/>
                <w:sz w:val="48"/>
                <w:szCs w:val="48"/>
              </w:rPr>
              <w:fldChar w:fldCharType="end"/>
            </w:r>
          </w:p>
        </w:tc>
      </w:tr>
    </w:tbl>
    <w:p w14:paraId="6A47C5EA" w14:textId="77777777" w:rsidR="00764233" w:rsidRPr="0079363A" w:rsidRDefault="00764233" w:rsidP="00FC12AD">
      <w:pPr>
        <w:tabs>
          <w:tab w:val="left" w:pos="5400"/>
        </w:tabs>
        <w:rPr>
          <w:rFonts w:ascii="Verdana" w:hAnsi="Verdana"/>
          <w:szCs w:val="24"/>
        </w:rPr>
      </w:pPr>
      <w:r w:rsidRPr="0079363A">
        <w:rPr>
          <w:rFonts w:ascii="Verdana" w:hAnsi="Verdana"/>
          <w:szCs w:val="24"/>
        </w:rPr>
        <w:t>Die Schule</w:t>
      </w:r>
    </w:p>
    <w:p w14:paraId="6A47C5EB" w14:textId="77777777" w:rsidR="0079363A" w:rsidRDefault="0079363A" w:rsidP="00FC12AD">
      <w:pPr>
        <w:tabs>
          <w:tab w:val="left" w:pos="5400"/>
        </w:tabs>
        <w:rPr>
          <w:rFonts w:ascii="Verdana" w:hAnsi="Verdana"/>
        </w:rPr>
      </w:pPr>
    </w:p>
    <w:p w14:paraId="6A47C5EC" w14:textId="77777777" w:rsidR="00E32581" w:rsidRDefault="00E32581" w:rsidP="00FC12AD">
      <w:pPr>
        <w:tabs>
          <w:tab w:val="left" w:pos="5400"/>
        </w:tabs>
        <w:rPr>
          <w:rFonts w:ascii="Verdana" w:hAnsi="Verdana"/>
        </w:rPr>
      </w:pPr>
    </w:p>
    <w:p w14:paraId="6A47C5ED" w14:textId="77777777" w:rsidR="00E32581" w:rsidRDefault="00E32581" w:rsidP="00FC12AD">
      <w:pPr>
        <w:tabs>
          <w:tab w:val="left" w:pos="5400"/>
        </w:tabs>
        <w:rPr>
          <w:rFonts w:ascii="Verdana" w:hAnsi="Verdana"/>
        </w:rPr>
      </w:pPr>
    </w:p>
    <w:p w14:paraId="6A47C5EE" w14:textId="77777777" w:rsidR="00764233" w:rsidRDefault="00764233" w:rsidP="00FC12AD">
      <w:pPr>
        <w:tabs>
          <w:tab w:val="left" w:pos="5400"/>
        </w:tabs>
        <w:rPr>
          <w:rFonts w:ascii="Verdana" w:hAnsi="Verdana"/>
        </w:rPr>
      </w:pPr>
      <w:r>
        <w:rPr>
          <w:rFonts w:ascii="Verdana" w:hAnsi="Verdana"/>
        </w:rPr>
        <w:t xml:space="preserve">meldet für </w:t>
      </w:r>
      <w:r w:rsidR="00E32581">
        <w:rPr>
          <w:rFonts w:ascii="Verdana" w:hAnsi="Verdana"/>
        </w:rPr>
        <w:t>das</w:t>
      </w:r>
      <w:r>
        <w:rPr>
          <w:rFonts w:ascii="Verdana" w:hAnsi="Verdana"/>
        </w:rPr>
        <w:t xml:space="preserve"> B-Bewerb</w:t>
      </w:r>
      <w:r w:rsidR="00E32581">
        <w:rPr>
          <w:rFonts w:ascii="Verdana" w:hAnsi="Verdana"/>
        </w:rPr>
        <w:t>-Landesfinale</w:t>
      </w:r>
    </w:p>
    <w:p w14:paraId="6A47C5EF" w14:textId="77777777" w:rsidR="00E32581" w:rsidRDefault="00E32581" w:rsidP="00FC12AD">
      <w:pPr>
        <w:tabs>
          <w:tab w:val="left" w:pos="5400"/>
        </w:tabs>
        <w:rPr>
          <w:rFonts w:ascii="Verdana" w:hAnsi="Verdana"/>
        </w:rPr>
      </w:pPr>
    </w:p>
    <w:p w14:paraId="6A47C5F0" w14:textId="77777777" w:rsidR="00E32581" w:rsidRDefault="00E32581" w:rsidP="00FC12AD">
      <w:pPr>
        <w:tabs>
          <w:tab w:val="left" w:pos="5400"/>
        </w:tabs>
        <w:rPr>
          <w:rFonts w:ascii="Verdana" w:hAnsi="Verdana"/>
        </w:rPr>
      </w:pPr>
    </w:p>
    <w:p w14:paraId="6A47C5F1" w14:textId="00600F50" w:rsidR="00764233" w:rsidRDefault="00764233" w:rsidP="009503CB">
      <w:pPr>
        <w:tabs>
          <w:tab w:val="left" w:pos="4820"/>
          <w:tab w:val="left" w:pos="7230"/>
        </w:tabs>
        <w:rPr>
          <w:rFonts w:ascii="Verdana" w:hAnsi="Verdana"/>
        </w:rPr>
      </w:pPr>
      <w:r>
        <w:rPr>
          <w:rFonts w:ascii="Verdana" w:hAnsi="Verdana"/>
        </w:rPr>
        <w:t>in</w:t>
      </w:r>
      <w:r w:rsidR="00B90ADA">
        <w:rPr>
          <w:rFonts w:ascii="Verdana" w:hAnsi="Verdana"/>
        </w:rPr>
        <w:t xml:space="preserve"> </w:t>
      </w:r>
      <w:r w:rsidR="00B90ADA" w:rsidRPr="0079363A">
        <w:rPr>
          <w:rFonts w:ascii="Verdana" w:hAnsi="Verdana"/>
          <w:sz w:val="48"/>
          <w:szCs w:val="4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90ADA" w:rsidRPr="0079363A">
        <w:rPr>
          <w:rFonts w:ascii="Verdana" w:hAnsi="Verdana"/>
          <w:sz w:val="48"/>
          <w:szCs w:val="48"/>
        </w:rPr>
        <w:instrText xml:space="preserve"> FORMTEXT </w:instrText>
      </w:r>
      <w:r w:rsidR="00B90ADA" w:rsidRPr="0079363A">
        <w:rPr>
          <w:rFonts w:ascii="Verdana" w:hAnsi="Verdana"/>
          <w:sz w:val="48"/>
          <w:szCs w:val="48"/>
        </w:rPr>
      </w:r>
      <w:r w:rsidR="00B90ADA" w:rsidRPr="0079363A">
        <w:rPr>
          <w:rFonts w:ascii="Verdana" w:hAnsi="Verdana"/>
          <w:sz w:val="48"/>
          <w:szCs w:val="48"/>
        </w:rPr>
        <w:fldChar w:fldCharType="separate"/>
      </w:r>
      <w:r w:rsidR="00B90ADA" w:rsidRPr="0079363A">
        <w:rPr>
          <w:rFonts w:ascii="Verdana" w:hAnsi="Verdana"/>
          <w:noProof/>
          <w:sz w:val="48"/>
          <w:szCs w:val="48"/>
        </w:rPr>
        <w:t> </w:t>
      </w:r>
      <w:r w:rsidR="00B90ADA" w:rsidRPr="0079363A">
        <w:rPr>
          <w:rFonts w:ascii="Verdana" w:hAnsi="Verdana"/>
          <w:noProof/>
          <w:sz w:val="48"/>
          <w:szCs w:val="48"/>
        </w:rPr>
        <w:t> </w:t>
      </w:r>
      <w:r w:rsidR="00B90ADA" w:rsidRPr="0079363A">
        <w:rPr>
          <w:rFonts w:ascii="Verdana" w:hAnsi="Verdana"/>
          <w:noProof/>
          <w:sz w:val="48"/>
          <w:szCs w:val="48"/>
        </w:rPr>
        <w:t> </w:t>
      </w:r>
      <w:r w:rsidR="00B90ADA" w:rsidRPr="0079363A">
        <w:rPr>
          <w:rFonts w:ascii="Verdana" w:hAnsi="Verdana"/>
          <w:noProof/>
          <w:sz w:val="48"/>
          <w:szCs w:val="48"/>
        </w:rPr>
        <w:t> </w:t>
      </w:r>
      <w:r w:rsidR="00B90ADA" w:rsidRPr="0079363A">
        <w:rPr>
          <w:rFonts w:ascii="Verdana" w:hAnsi="Verdana"/>
          <w:noProof/>
          <w:sz w:val="48"/>
          <w:szCs w:val="48"/>
        </w:rPr>
        <w:t> </w:t>
      </w:r>
      <w:r w:rsidR="00B90ADA" w:rsidRPr="0079363A">
        <w:rPr>
          <w:rFonts w:ascii="Verdana" w:hAnsi="Verdana"/>
          <w:sz w:val="48"/>
          <w:szCs w:val="48"/>
        </w:rPr>
        <w:fldChar w:fldCharType="end"/>
      </w:r>
      <w:r w:rsidR="009503CB">
        <w:rPr>
          <w:rFonts w:ascii="Verdana" w:hAnsi="Verdana"/>
        </w:rPr>
        <w:tab/>
      </w:r>
      <w:r>
        <w:rPr>
          <w:rFonts w:ascii="Verdana" w:hAnsi="Verdana"/>
        </w:rPr>
        <w:t>am</w:t>
      </w:r>
      <w:r w:rsidR="00E32581">
        <w:rPr>
          <w:rFonts w:ascii="Verdana" w:hAnsi="Verdana"/>
        </w:rPr>
        <w:t xml:space="preserve"> </w:t>
      </w:r>
      <w:r w:rsidR="00B90ADA" w:rsidRPr="0079363A">
        <w:rPr>
          <w:rFonts w:ascii="Verdana" w:hAnsi="Verdana"/>
          <w:sz w:val="48"/>
          <w:szCs w:val="4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90ADA" w:rsidRPr="0079363A">
        <w:rPr>
          <w:rFonts w:ascii="Verdana" w:hAnsi="Verdana"/>
          <w:sz w:val="48"/>
          <w:szCs w:val="48"/>
        </w:rPr>
        <w:instrText xml:space="preserve"> FORMTEXT </w:instrText>
      </w:r>
      <w:r w:rsidR="00B90ADA" w:rsidRPr="0079363A">
        <w:rPr>
          <w:rFonts w:ascii="Verdana" w:hAnsi="Verdana"/>
          <w:sz w:val="48"/>
          <w:szCs w:val="48"/>
        </w:rPr>
      </w:r>
      <w:r w:rsidR="00B90ADA" w:rsidRPr="0079363A">
        <w:rPr>
          <w:rFonts w:ascii="Verdana" w:hAnsi="Verdana"/>
          <w:sz w:val="48"/>
          <w:szCs w:val="48"/>
        </w:rPr>
        <w:fldChar w:fldCharType="separate"/>
      </w:r>
      <w:r w:rsidR="00B90ADA" w:rsidRPr="0079363A">
        <w:rPr>
          <w:rFonts w:ascii="Verdana" w:hAnsi="Verdana"/>
          <w:noProof/>
          <w:sz w:val="48"/>
          <w:szCs w:val="48"/>
        </w:rPr>
        <w:t> </w:t>
      </w:r>
      <w:r w:rsidR="00B90ADA" w:rsidRPr="0079363A">
        <w:rPr>
          <w:rFonts w:ascii="Verdana" w:hAnsi="Verdana"/>
          <w:noProof/>
          <w:sz w:val="48"/>
          <w:szCs w:val="48"/>
        </w:rPr>
        <w:t> </w:t>
      </w:r>
      <w:r w:rsidR="00B90ADA" w:rsidRPr="0079363A">
        <w:rPr>
          <w:rFonts w:ascii="Verdana" w:hAnsi="Verdana"/>
          <w:noProof/>
          <w:sz w:val="48"/>
          <w:szCs w:val="48"/>
        </w:rPr>
        <w:t> </w:t>
      </w:r>
      <w:r w:rsidR="00B90ADA" w:rsidRPr="0079363A">
        <w:rPr>
          <w:rFonts w:ascii="Verdana" w:hAnsi="Verdana"/>
          <w:noProof/>
          <w:sz w:val="48"/>
          <w:szCs w:val="48"/>
        </w:rPr>
        <w:t> </w:t>
      </w:r>
      <w:r w:rsidR="00B90ADA" w:rsidRPr="0079363A">
        <w:rPr>
          <w:rFonts w:ascii="Verdana" w:hAnsi="Verdana"/>
          <w:noProof/>
          <w:sz w:val="48"/>
          <w:szCs w:val="48"/>
        </w:rPr>
        <w:t> </w:t>
      </w:r>
      <w:r w:rsidR="00B90ADA" w:rsidRPr="0079363A">
        <w:rPr>
          <w:rFonts w:ascii="Verdana" w:hAnsi="Verdana"/>
          <w:sz w:val="48"/>
          <w:szCs w:val="48"/>
        </w:rPr>
        <w:fldChar w:fldCharType="end"/>
      </w:r>
      <w:r w:rsidR="009503CB">
        <w:rPr>
          <w:rFonts w:ascii="Verdana" w:hAnsi="Verdana"/>
        </w:rPr>
        <w:tab/>
      </w:r>
    </w:p>
    <w:p w14:paraId="6A47C5F2" w14:textId="77777777" w:rsidR="00E32581" w:rsidRDefault="00E32581" w:rsidP="009503CB">
      <w:pPr>
        <w:tabs>
          <w:tab w:val="left" w:pos="4820"/>
          <w:tab w:val="left" w:pos="7230"/>
        </w:tabs>
        <w:rPr>
          <w:rFonts w:ascii="Verdana" w:hAnsi="Verdana"/>
        </w:rPr>
      </w:pPr>
    </w:p>
    <w:p w14:paraId="6A47C5F3" w14:textId="77777777" w:rsidR="00764233" w:rsidRDefault="00764233" w:rsidP="00FC12AD">
      <w:pPr>
        <w:tabs>
          <w:tab w:val="left" w:pos="5400"/>
        </w:tabs>
        <w:rPr>
          <w:rFonts w:ascii="Verdana" w:hAnsi="Verdana"/>
        </w:rPr>
      </w:pPr>
    </w:p>
    <w:tbl>
      <w:tblPr>
        <w:tblStyle w:val="Tabellengitternetz"/>
        <w:tblW w:w="4988" w:type="pct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415"/>
        <w:gridCol w:w="3303"/>
        <w:gridCol w:w="870"/>
        <w:gridCol w:w="868"/>
        <w:gridCol w:w="868"/>
      </w:tblGrid>
      <w:tr w:rsidR="00E32581" w:rsidRPr="0021405D" w14:paraId="6A47C5F7" w14:textId="77777777" w:rsidTr="00E32581">
        <w:trPr>
          <w:trHeight w:val="286"/>
        </w:trPr>
        <w:tc>
          <w:tcPr>
            <w:tcW w:w="1831" w:type="pct"/>
            <w:vMerge w:val="restart"/>
            <w:vAlign w:val="center"/>
          </w:tcPr>
          <w:p w14:paraId="6A47C5F4" w14:textId="77777777" w:rsidR="00E32581" w:rsidRPr="0021405D" w:rsidRDefault="00E32581" w:rsidP="00094813">
            <w:pPr>
              <w:tabs>
                <w:tab w:val="left" w:pos="5400"/>
              </w:tabs>
              <w:rPr>
                <w:rFonts w:ascii="Verdana" w:hAnsi="Verdana"/>
                <w:b/>
              </w:rPr>
            </w:pPr>
            <w:r w:rsidRPr="0021405D">
              <w:rPr>
                <w:rFonts w:ascii="Verdana" w:hAnsi="Verdana"/>
                <w:b/>
              </w:rPr>
              <w:t>Nachname</w:t>
            </w:r>
          </w:p>
        </w:tc>
        <w:tc>
          <w:tcPr>
            <w:tcW w:w="1771" w:type="pct"/>
            <w:vMerge w:val="restart"/>
            <w:vAlign w:val="center"/>
          </w:tcPr>
          <w:p w14:paraId="6A47C5F5" w14:textId="77777777" w:rsidR="00E32581" w:rsidRPr="0021405D" w:rsidRDefault="00E32581" w:rsidP="00094813">
            <w:pPr>
              <w:tabs>
                <w:tab w:val="left" w:pos="5400"/>
              </w:tabs>
              <w:rPr>
                <w:rFonts w:ascii="Verdana" w:hAnsi="Verdana"/>
                <w:b/>
              </w:rPr>
            </w:pPr>
            <w:r w:rsidRPr="0021405D">
              <w:rPr>
                <w:rFonts w:ascii="Verdana" w:hAnsi="Verdana"/>
                <w:b/>
              </w:rPr>
              <w:t>Vorname</w:t>
            </w:r>
          </w:p>
        </w:tc>
        <w:tc>
          <w:tcPr>
            <w:tcW w:w="0" w:type="auto"/>
            <w:gridSpan w:val="3"/>
          </w:tcPr>
          <w:p w14:paraId="6A47C5F6" w14:textId="77777777" w:rsidR="00E32581" w:rsidRPr="0021405D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  <w:b/>
              </w:rPr>
            </w:pPr>
            <w:r w:rsidRPr="0021405D">
              <w:rPr>
                <w:rFonts w:ascii="Verdana" w:hAnsi="Verdana"/>
                <w:b/>
              </w:rPr>
              <w:t>Schulstufe</w:t>
            </w:r>
          </w:p>
        </w:tc>
      </w:tr>
      <w:tr w:rsidR="00E32581" w:rsidRPr="0021405D" w14:paraId="6A47C5FD" w14:textId="77777777" w:rsidTr="00E32581">
        <w:trPr>
          <w:trHeight w:val="316"/>
        </w:trPr>
        <w:tc>
          <w:tcPr>
            <w:tcW w:w="1831" w:type="pct"/>
            <w:vMerge/>
          </w:tcPr>
          <w:p w14:paraId="6A47C5F8" w14:textId="77777777" w:rsidR="00E32581" w:rsidRPr="0021405D" w:rsidRDefault="00E32581" w:rsidP="00FC12AD">
            <w:pPr>
              <w:tabs>
                <w:tab w:val="left" w:pos="5400"/>
              </w:tabs>
              <w:rPr>
                <w:rFonts w:ascii="Verdana" w:hAnsi="Verdana"/>
                <w:b/>
              </w:rPr>
            </w:pPr>
          </w:p>
        </w:tc>
        <w:tc>
          <w:tcPr>
            <w:tcW w:w="1771" w:type="pct"/>
            <w:vMerge/>
          </w:tcPr>
          <w:p w14:paraId="6A47C5F9" w14:textId="77777777" w:rsidR="00E32581" w:rsidRPr="0021405D" w:rsidRDefault="00E32581" w:rsidP="00FC12AD">
            <w:pPr>
              <w:tabs>
                <w:tab w:val="left" w:pos="5400"/>
              </w:tabs>
              <w:rPr>
                <w:rFonts w:ascii="Verdana" w:hAnsi="Verdana"/>
                <w:b/>
              </w:rPr>
            </w:pPr>
          </w:p>
        </w:tc>
        <w:tc>
          <w:tcPr>
            <w:tcW w:w="0" w:type="auto"/>
          </w:tcPr>
          <w:p w14:paraId="6A47C5FA" w14:textId="77777777" w:rsidR="00E32581" w:rsidRPr="0021405D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  <w:b/>
              </w:rPr>
            </w:pPr>
            <w:r w:rsidRPr="0021405D">
              <w:rPr>
                <w:rFonts w:ascii="Verdana" w:hAnsi="Verdana"/>
                <w:b/>
              </w:rPr>
              <w:t>5</w:t>
            </w:r>
          </w:p>
        </w:tc>
        <w:tc>
          <w:tcPr>
            <w:tcW w:w="0" w:type="auto"/>
          </w:tcPr>
          <w:p w14:paraId="6A47C5FB" w14:textId="77777777" w:rsidR="00E32581" w:rsidRPr="0021405D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  <w:b/>
              </w:rPr>
            </w:pPr>
            <w:r w:rsidRPr="0021405D">
              <w:rPr>
                <w:rFonts w:ascii="Verdana" w:hAnsi="Verdana"/>
                <w:b/>
              </w:rPr>
              <w:t>6</w:t>
            </w:r>
          </w:p>
        </w:tc>
        <w:tc>
          <w:tcPr>
            <w:tcW w:w="0" w:type="auto"/>
          </w:tcPr>
          <w:p w14:paraId="6A47C5FC" w14:textId="77777777" w:rsidR="00E32581" w:rsidRPr="0021405D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  <w:b/>
              </w:rPr>
            </w:pPr>
            <w:r w:rsidRPr="0021405D">
              <w:rPr>
                <w:rFonts w:ascii="Verdana" w:hAnsi="Verdana"/>
                <w:b/>
              </w:rPr>
              <w:t>7</w:t>
            </w:r>
          </w:p>
        </w:tc>
      </w:tr>
      <w:tr w:rsidR="00E32581" w14:paraId="6A47C603" w14:textId="77777777" w:rsidTr="00E32581">
        <w:trPr>
          <w:trHeight w:hRule="exact" w:val="455"/>
        </w:trPr>
        <w:tc>
          <w:tcPr>
            <w:tcW w:w="1831" w:type="pct"/>
            <w:vAlign w:val="center"/>
          </w:tcPr>
          <w:p w14:paraId="6A47C5FE" w14:textId="77777777" w:rsidR="00E32581" w:rsidRDefault="00E32581" w:rsidP="00FC12AD">
            <w:pPr>
              <w:tabs>
                <w:tab w:val="left" w:pos="540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1771" w:type="pct"/>
            <w:vAlign w:val="center"/>
          </w:tcPr>
          <w:p w14:paraId="6A47C5FF" w14:textId="77777777" w:rsidR="00E32581" w:rsidRDefault="00E32581" w:rsidP="00FC12AD">
            <w:pPr>
              <w:tabs>
                <w:tab w:val="left" w:pos="540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A47C600" w14:textId="77777777" w:rsidR="00E32581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"/>
            <w:r>
              <w:rPr>
                <w:rFonts w:ascii="Verdana" w:hAnsi="Verdana"/>
              </w:rPr>
              <w:instrText xml:space="preserve"> FORMCHECKBOX </w:instrText>
            </w:r>
            <w:r w:rsidR="00B90ADA">
              <w:rPr>
                <w:rFonts w:ascii="Verdana" w:hAnsi="Verdana"/>
              </w:rPr>
            </w:r>
            <w:r w:rsidR="00B90ADA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  <w:bookmarkEnd w:id="1"/>
          </w:p>
        </w:tc>
        <w:tc>
          <w:tcPr>
            <w:tcW w:w="0" w:type="auto"/>
            <w:vAlign w:val="center"/>
          </w:tcPr>
          <w:p w14:paraId="6A47C601" w14:textId="77777777" w:rsidR="00E32581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90ADA">
              <w:rPr>
                <w:rFonts w:ascii="Verdana" w:hAnsi="Verdana"/>
              </w:rPr>
            </w:r>
            <w:r w:rsidR="00B90ADA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A47C602" w14:textId="77777777" w:rsidR="00E32581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90ADA">
              <w:rPr>
                <w:rFonts w:ascii="Verdana" w:hAnsi="Verdana"/>
              </w:rPr>
            </w:r>
            <w:r w:rsidR="00B90ADA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E32581" w14:paraId="6A47C609" w14:textId="77777777" w:rsidTr="00E32581">
        <w:trPr>
          <w:trHeight w:hRule="exact" w:val="455"/>
        </w:trPr>
        <w:tc>
          <w:tcPr>
            <w:tcW w:w="1831" w:type="pct"/>
            <w:vAlign w:val="center"/>
          </w:tcPr>
          <w:p w14:paraId="6A47C604" w14:textId="77777777" w:rsidR="00E32581" w:rsidRDefault="00E32581" w:rsidP="00FC12AD">
            <w:pPr>
              <w:tabs>
                <w:tab w:val="left" w:pos="540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1771" w:type="pct"/>
            <w:vAlign w:val="center"/>
          </w:tcPr>
          <w:p w14:paraId="6A47C605" w14:textId="77777777" w:rsidR="00E32581" w:rsidRDefault="00E32581" w:rsidP="00FC12AD">
            <w:pPr>
              <w:tabs>
                <w:tab w:val="left" w:pos="540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A47C606" w14:textId="77777777" w:rsidR="00E32581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90ADA">
              <w:rPr>
                <w:rFonts w:ascii="Verdana" w:hAnsi="Verdana"/>
              </w:rPr>
            </w:r>
            <w:r w:rsidR="00B90ADA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A47C607" w14:textId="77777777" w:rsidR="00E32581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90ADA">
              <w:rPr>
                <w:rFonts w:ascii="Verdana" w:hAnsi="Verdana"/>
              </w:rPr>
            </w:r>
            <w:r w:rsidR="00B90ADA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A47C608" w14:textId="77777777" w:rsidR="00E32581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90ADA">
              <w:rPr>
                <w:rFonts w:ascii="Verdana" w:hAnsi="Verdana"/>
              </w:rPr>
            </w:r>
            <w:r w:rsidR="00B90ADA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E32581" w14:paraId="6A47C60F" w14:textId="77777777" w:rsidTr="00E32581">
        <w:trPr>
          <w:trHeight w:hRule="exact" w:val="455"/>
        </w:trPr>
        <w:tc>
          <w:tcPr>
            <w:tcW w:w="1831" w:type="pct"/>
            <w:vAlign w:val="center"/>
          </w:tcPr>
          <w:p w14:paraId="6A47C60A" w14:textId="77777777" w:rsidR="00E32581" w:rsidRDefault="00E32581" w:rsidP="00094813">
            <w:pPr>
              <w:tabs>
                <w:tab w:val="left" w:pos="540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1771" w:type="pct"/>
            <w:vAlign w:val="center"/>
          </w:tcPr>
          <w:p w14:paraId="6A47C60B" w14:textId="77777777" w:rsidR="00E32581" w:rsidRDefault="00E32581" w:rsidP="00094813">
            <w:pPr>
              <w:tabs>
                <w:tab w:val="left" w:pos="540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A47C60C" w14:textId="77777777" w:rsidR="00E32581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90ADA">
              <w:rPr>
                <w:rFonts w:ascii="Verdana" w:hAnsi="Verdana"/>
              </w:rPr>
            </w:r>
            <w:r w:rsidR="00B90ADA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A47C60D" w14:textId="77777777" w:rsidR="00E32581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90ADA">
              <w:rPr>
                <w:rFonts w:ascii="Verdana" w:hAnsi="Verdana"/>
              </w:rPr>
            </w:r>
            <w:r w:rsidR="00B90ADA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A47C60E" w14:textId="77777777" w:rsidR="00E32581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90ADA">
              <w:rPr>
                <w:rFonts w:ascii="Verdana" w:hAnsi="Verdana"/>
              </w:rPr>
            </w:r>
            <w:r w:rsidR="00B90ADA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E32581" w14:paraId="6A47C615" w14:textId="77777777" w:rsidTr="00E32581">
        <w:trPr>
          <w:trHeight w:hRule="exact" w:val="455"/>
        </w:trPr>
        <w:tc>
          <w:tcPr>
            <w:tcW w:w="1831" w:type="pct"/>
            <w:vAlign w:val="center"/>
          </w:tcPr>
          <w:p w14:paraId="6A47C610" w14:textId="77777777" w:rsidR="00E32581" w:rsidRDefault="00E32581" w:rsidP="00094813">
            <w:pPr>
              <w:tabs>
                <w:tab w:val="left" w:pos="540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1771" w:type="pct"/>
            <w:vAlign w:val="center"/>
          </w:tcPr>
          <w:p w14:paraId="6A47C611" w14:textId="77777777" w:rsidR="00E32581" w:rsidRDefault="00E32581" w:rsidP="00094813">
            <w:pPr>
              <w:tabs>
                <w:tab w:val="left" w:pos="540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A47C612" w14:textId="77777777" w:rsidR="00E32581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90ADA">
              <w:rPr>
                <w:rFonts w:ascii="Verdana" w:hAnsi="Verdana"/>
              </w:rPr>
            </w:r>
            <w:r w:rsidR="00B90ADA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A47C613" w14:textId="77777777" w:rsidR="00E32581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90ADA">
              <w:rPr>
                <w:rFonts w:ascii="Verdana" w:hAnsi="Verdana"/>
              </w:rPr>
            </w:r>
            <w:r w:rsidR="00B90ADA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A47C614" w14:textId="77777777" w:rsidR="00E32581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90ADA">
              <w:rPr>
                <w:rFonts w:ascii="Verdana" w:hAnsi="Verdana"/>
              </w:rPr>
            </w:r>
            <w:r w:rsidR="00B90ADA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E32581" w14:paraId="6A47C61B" w14:textId="77777777" w:rsidTr="00E32581">
        <w:trPr>
          <w:trHeight w:hRule="exact" w:val="455"/>
        </w:trPr>
        <w:tc>
          <w:tcPr>
            <w:tcW w:w="1831" w:type="pct"/>
            <w:vAlign w:val="center"/>
          </w:tcPr>
          <w:p w14:paraId="6A47C616" w14:textId="77777777" w:rsidR="00E32581" w:rsidRDefault="00E32581" w:rsidP="00094813">
            <w:pPr>
              <w:tabs>
                <w:tab w:val="left" w:pos="540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1771" w:type="pct"/>
            <w:vAlign w:val="center"/>
          </w:tcPr>
          <w:p w14:paraId="6A47C617" w14:textId="77777777" w:rsidR="00E32581" w:rsidRDefault="00E32581" w:rsidP="00094813">
            <w:pPr>
              <w:tabs>
                <w:tab w:val="left" w:pos="540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A47C618" w14:textId="77777777" w:rsidR="00E32581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90ADA">
              <w:rPr>
                <w:rFonts w:ascii="Verdana" w:hAnsi="Verdana"/>
              </w:rPr>
            </w:r>
            <w:r w:rsidR="00B90ADA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A47C619" w14:textId="77777777" w:rsidR="00E32581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90ADA">
              <w:rPr>
                <w:rFonts w:ascii="Verdana" w:hAnsi="Verdana"/>
              </w:rPr>
            </w:r>
            <w:r w:rsidR="00B90ADA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A47C61A" w14:textId="77777777" w:rsidR="00E32581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90ADA">
              <w:rPr>
                <w:rFonts w:ascii="Verdana" w:hAnsi="Verdana"/>
              </w:rPr>
            </w:r>
            <w:r w:rsidR="00B90ADA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E32581" w14:paraId="6A47C621" w14:textId="77777777" w:rsidTr="00E32581">
        <w:trPr>
          <w:trHeight w:hRule="exact" w:val="455"/>
        </w:trPr>
        <w:tc>
          <w:tcPr>
            <w:tcW w:w="1831" w:type="pct"/>
            <w:vAlign w:val="center"/>
          </w:tcPr>
          <w:p w14:paraId="6A47C61C" w14:textId="77777777" w:rsidR="00E32581" w:rsidRDefault="00E32581" w:rsidP="00094813">
            <w:pPr>
              <w:tabs>
                <w:tab w:val="left" w:pos="540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1771" w:type="pct"/>
            <w:vAlign w:val="center"/>
          </w:tcPr>
          <w:p w14:paraId="6A47C61D" w14:textId="77777777" w:rsidR="00E32581" w:rsidRDefault="00E32581" w:rsidP="00094813">
            <w:pPr>
              <w:tabs>
                <w:tab w:val="left" w:pos="540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A47C61E" w14:textId="77777777" w:rsidR="00E32581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90ADA">
              <w:rPr>
                <w:rFonts w:ascii="Verdana" w:hAnsi="Verdana"/>
              </w:rPr>
            </w:r>
            <w:r w:rsidR="00B90ADA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A47C61F" w14:textId="77777777" w:rsidR="00E32581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90ADA">
              <w:rPr>
                <w:rFonts w:ascii="Verdana" w:hAnsi="Verdana"/>
              </w:rPr>
            </w:r>
            <w:r w:rsidR="00B90ADA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A47C620" w14:textId="77777777" w:rsidR="00E32581" w:rsidRDefault="00E32581" w:rsidP="00094813">
            <w:pPr>
              <w:tabs>
                <w:tab w:val="left" w:pos="5400"/>
              </w:tabs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/>
              </w:rPr>
              <w:instrText xml:space="preserve"> FORMCHECKBOX </w:instrText>
            </w:r>
            <w:r w:rsidR="00B90ADA">
              <w:rPr>
                <w:rFonts w:ascii="Verdana" w:hAnsi="Verdana"/>
              </w:rPr>
            </w:r>
            <w:r w:rsidR="00B90ADA"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E32581" w14:paraId="6A47C625" w14:textId="77777777" w:rsidTr="00E32581">
        <w:trPr>
          <w:trHeight w:hRule="exact" w:val="57"/>
        </w:trPr>
        <w:tc>
          <w:tcPr>
            <w:tcW w:w="1831" w:type="pct"/>
            <w:vAlign w:val="center"/>
          </w:tcPr>
          <w:p w14:paraId="6A47C622" w14:textId="77777777" w:rsidR="00E32581" w:rsidRPr="0021405D" w:rsidRDefault="00E32581" w:rsidP="00186CFF">
            <w:pPr>
              <w:tabs>
                <w:tab w:val="left" w:pos="5400"/>
              </w:tabs>
              <w:rPr>
                <w:rFonts w:ascii="Verdana" w:hAnsi="Verdana"/>
                <w:b/>
              </w:rPr>
            </w:pPr>
          </w:p>
        </w:tc>
        <w:tc>
          <w:tcPr>
            <w:tcW w:w="1771" w:type="pct"/>
            <w:vAlign w:val="center"/>
          </w:tcPr>
          <w:p w14:paraId="6A47C623" w14:textId="77777777" w:rsidR="00E32581" w:rsidRPr="0021405D" w:rsidRDefault="00E32581" w:rsidP="00186CFF">
            <w:pPr>
              <w:tabs>
                <w:tab w:val="left" w:pos="5400"/>
              </w:tabs>
              <w:rPr>
                <w:rFonts w:ascii="Verdana" w:hAnsi="Verdana"/>
                <w:b/>
              </w:rPr>
            </w:pPr>
          </w:p>
        </w:tc>
        <w:tc>
          <w:tcPr>
            <w:tcW w:w="0" w:type="auto"/>
            <w:gridSpan w:val="3"/>
          </w:tcPr>
          <w:p w14:paraId="6A47C624" w14:textId="77777777" w:rsidR="00E32581" w:rsidRPr="0021405D" w:rsidRDefault="00E32581" w:rsidP="00186CFF">
            <w:pPr>
              <w:tabs>
                <w:tab w:val="left" w:pos="5400"/>
              </w:tabs>
              <w:jc w:val="center"/>
              <w:rPr>
                <w:rFonts w:ascii="Verdana" w:hAnsi="Verdana"/>
                <w:b/>
              </w:rPr>
            </w:pPr>
          </w:p>
        </w:tc>
      </w:tr>
    </w:tbl>
    <w:p w14:paraId="6A47C626" w14:textId="77777777" w:rsidR="00094813" w:rsidRDefault="00094813" w:rsidP="00FC12AD">
      <w:pPr>
        <w:tabs>
          <w:tab w:val="left" w:pos="5400"/>
        </w:tabs>
        <w:rPr>
          <w:rFonts w:ascii="Verdana" w:hAnsi="Verdana"/>
        </w:rPr>
      </w:pPr>
    </w:p>
    <w:p w14:paraId="6A47C627" w14:textId="77777777" w:rsidR="0079363A" w:rsidRDefault="0079363A" w:rsidP="00FC12AD">
      <w:pPr>
        <w:tabs>
          <w:tab w:val="left" w:pos="5400"/>
        </w:tabs>
        <w:rPr>
          <w:rFonts w:ascii="Verdana" w:hAnsi="Verdana"/>
        </w:rPr>
      </w:pPr>
    </w:p>
    <w:p w14:paraId="6A47C628" w14:textId="77777777" w:rsidR="00E32581" w:rsidRDefault="00E32581" w:rsidP="00FC12AD">
      <w:pPr>
        <w:tabs>
          <w:tab w:val="left" w:pos="5400"/>
        </w:tabs>
        <w:rPr>
          <w:rFonts w:ascii="Verdana" w:hAnsi="Verdana"/>
        </w:rPr>
      </w:pPr>
    </w:p>
    <w:p w14:paraId="6A47C629" w14:textId="77777777" w:rsidR="009503CB" w:rsidRDefault="009503CB" w:rsidP="00FC12AD">
      <w:pPr>
        <w:tabs>
          <w:tab w:val="left" w:pos="5400"/>
        </w:tabs>
        <w:rPr>
          <w:rFonts w:ascii="Verdana" w:hAnsi="Verdana"/>
        </w:rPr>
      </w:pPr>
    </w:p>
    <w:p w14:paraId="6A47C62A" w14:textId="77777777" w:rsidR="00E32581" w:rsidRDefault="00E32581" w:rsidP="00FC12AD">
      <w:pPr>
        <w:tabs>
          <w:tab w:val="left" w:pos="5400"/>
        </w:tabs>
        <w:rPr>
          <w:rFonts w:ascii="Verdana" w:hAnsi="Verdana"/>
        </w:rPr>
      </w:pPr>
    </w:p>
    <w:p w14:paraId="6A47C62B" w14:textId="77777777" w:rsidR="00E32581" w:rsidRDefault="00E32581" w:rsidP="00FC12AD">
      <w:pPr>
        <w:tabs>
          <w:tab w:val="left" w:pos="5400"/>
        </w:tabs>
        <w:rPr>
          <w:rFonts w:ascii="Verdana" w:hAnsi="Verdana"/>
        </w:rPr>
      </w:pPr>
    </w:p>
    <w:p w14:paraId="6A47C62C" w14:textId="77777777" w:rsidR="0079363A" w:rsidRPr="0079363A" w:rsidRDefault="0079363A" w:rsidP="00FC12AD">
      <w:pPr>
        <w:tabs>
          <w:tab w:val="left" w:pos="5400"/>
        </w:tabs>
        <w:rPr>
          <w:rFonts w:ascii="Verdana" w:hAnsi="Verdana"/>
          <w:sz w:val="26"/>
        </w:rPr>
      </w:pPr>
      <w:r w:rsidRPr="0079363A">
        <w:rPr>
          <w:rFonts w:ascii="Verdana" w:hAnsi="Verdana"/>
          <w:sz w:val="26"/>
        </w:rPr>
        <w:t>Bestätigung der Direktion: ___________________________</w:t>
      </w:r>
      <w:r>
        <w:rPr>
          <w:rFonts w:ascii="Verdana" w:hAnsi="Verdana"/>
          <w:sz w:val="26"/>
        </w:rPr>
        <w:t>______</w:t>
      </w:r>
    </w:p>
    <w:sectPr w:rsidR="0079363A" w:rsidRPr="0079363A" w:rsidSect="009503CB">
      <w:headerReference w:type="default" r:id="rId8"/>
      <w:footerReference w:type="default" r:id="rId9"/>
      <w:pgSz w:w="11906" w:h="16838"/>
      <w:pgMar w:top="993" w:right="1133" w:bottom="1244" w:left="1417" w:header="142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47C62F" w14:textId="77777777" w:rsidR="003E263C" w:rsidRDefault="003E263C">
      <w:r>
        <w:separator/>
      </w:r>
    </w:p>
  </w:endnote>
  <w:endnote w:type="continuationSeparator" w:id="0">
    <w:p w14:paraId="6A47C630" w14:textId="77777777" w:rsidR="003E263C" w:rsidRDefault="003E2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7C632" w14:textId="77777777" w:rsidR="00094813" w:rsidRDefault="0079363A" w:rsidP="0021405D">
    <w:pPr>
      <w:pStyle w:val="Fuzeile"/>
      <w:pBdr>
        <w:top w:val="single" w:sz="4" w:space="1" w:color="auto"/>
      </w:pBdr>
      <w:rPr>
        <w:noProof/>
      </w:rPr>
    </w:pPr>
    <w:r>
      <w:rPr>
        <w:noProof/>
        <w:lang w:val="de-AT" w:eastAsia="de-AT"/>
      </w:rPr>
      <w:drawing>
        <wp:anchor distT="0" distB="0" distL="114300" distR="114300" simplePos="0" relativeHeight="251658752" behindDoc="1" locked="0" layoutInCell="1" allowOverlap="1" wp14:anchorId="6A47C63D" wp14:editId="6A47C63E">
          <wp:simplePos x="0" y="0"/>
          <wp:positionH relativeFrom="column">
            <wp:posOffset>5045710</wp:posOffset>
          </wp:positionH>
          <wp:positionV relativeFrom="paragraph">
            <wp:posOffset>130810</wp:posOffset>
          </wp:positionV>
          <wp:extent cx="783590" cy="397510"/>
          <wp:effectExtent l="0" t="0" r="0" b="2540"/>
          <wp:wrapNone/>
          <wp:docPr id="429" name="Grafik 1" descr="N:\jetzt.ii-8\Referat -II8a\Logos\Schülerliga\Ferr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N:\jetzt.ii-8\Referat -II8a\Logos\Schülerliga\Ferr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7728" behindDoc="1" locked="0" layoutInCell="1" allowOverlap="1" wp14:anchorId="6A47C63F" wp14:editId="6A47C640">
          <wp:simplePos x="0" y="0"/>
          <wp:positionH relativeFrom="column">
            <wp:posOffset>-1905</wp:posOffset>
          </wp:positionH>
          <wp:positionV relativeFrom="paragraph">
            <wp:posOffset>131445</wp:posOffset>
          </wp:positionV>
          <wp:extent cx="507365" cy="397510"/>
          <wp:effectExtent l="0" t="0" r="6985" b="2540"/>
          <wp:wrapNone/>
          <wp:docPr id="430" name="Grafik 2" descr="N:\jetzt.ii-8\Referat -II8a\Logos\PUMA Cat logo BLACK NEU für Drucksort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N:\jetzt.ii-8\Referat -II8a\Logos\PUMA Cat logo BLACK NEU für Drucksort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365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6704" behindDoc="1" locked="0" layoutInCell="1" allowOverlap="1" wp14:anchorId="6A47C641" wp14:editId="6A47C642">
          <wp:simplePos x="0" y="0"/>
          <wp:positionH relativeFrom="column">
            <wp:posOffset>621665</wp:posOffset>
          </wp:positionH>
          <wp:positionV relativeFrom="paragraph">
            <wp:posOffset>59055</wp:posOffset>
          </wp:positionV>
          <wp:extent cx="1597025" cy="468630"/>
          <wp:effectExtent l="0" t="0" r="3175" b="7620"/>
          <wp:wrapNone/>
          <wp:docPr id="431" name="Grafik 6" descr="N:\jetzt.ii-8\Referat -II8a\Logos\Sparkassen_Logolei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N:\jetzt.ii-8\Referat -II8a\Logos\Sparkassen_Logoleist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66150" b="-1038"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61824" behindDoc="1" locked="0" layoutInCell="1" allowOverlap="1" wp14:anchorId="6A47C643" wp14:editId="6A47C644">
          <wp:simplePos x="0" y="0"/>
          <wp:positionH relativeFrom="column">
            <wp:posOffset>2376170</wp:posOffset>
          </wp:positionH>
          <wp:positionV relativeFrom="paragraph">
            <wp:posOffset>91440</wp:posOffset>
          </wp:positionV>
          <wp:extent cx="2664460" cy="516890"/>
          <wp:effectExtent l="0" t="0" r="2540" b="0"/>
          <wp:wrapNone/>
          <wp:docPr id="43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4460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47C62D" w14:textId="77777777" w:rsidR="003E263C" w:rsidRDefault="003E263C">
      <w:r>
        <w:separator/>
      </w:r>
    </w:p>
  </w:footnote>
  <w:footnote w:type="continuationSeparator" w:id="0">
    <w:p w14:paraId="6A47C62E" w14:textId="77777777" w:rsidR="003E263C" w:rsidRDefault="003E2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7C631" w14:textId="77777777" w:rsidR="00094813" w:rsidRDefault="0079363A" w:rsidP="0021405D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5680" behindDoc="1" locked="0" layoutInCell="1" allowOverlap="1" wp14:anchorId="6A47C633" wp14:editId="6A47C634">
          <wp:simplePos x="0" y="0"/>
          <wp:positionH relativeFrom="column">
            <wp:posOffset>1233805</wp:posOffset>
          </wp:positionH>
          <wp:positionV relativeFrom="paragraph">
            <wp:posOffset>167005</wp:posOffset>
          </wp:positionV>
          <wp:extent cx="1142365" cy="285115"/>
          <wp:effectExtent l="0" t="0" r="635" b="635"/>
          <wp:wrapNone/>
          <wp:docPr id="424" name="Grafik 13" descr="N:\jetzt.ii-8\Referat -II8a\Logos\Verbände\OeVV_Logo_quer_r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3" descr="N:\jetzt.ii-8\Referat -II8a\Logos\Verbände\OeVV_Logo_quer_ro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28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60800" behindDoc="1" locked="0" layoutInCell="1" allowOverlap="1" wp14:anchorId="6A47C635" wp14:editId="6A47C636">
          <wp:simplePos x="0" y="0"/>
          <wp:positionH relativeFrom="column">
            <wp:posOffset>-4445</wp:posOffset>
          </wp:positionH>
          <wp:positionV relativeFrom="paragraph">
            <wp:posOffset>167005</wp:posOffset>
          </wp:positionV>
          <wp:extent cx="1057275" cy="349250"/>
          <wp:effectExtent l="0" t="0" r="9525" b="0"/>
          <wp:wrapNone/>
          <wp:docPr id="425" name="Grafik 5" descr="N:\jetzt.ii-8\Referat -II8a\Logos\Schulsportlogo\Neues Schulsport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 descr="N:\jetzt.ii-8\Referat -II8a\Logos\Schulsportlogo\Neues Schulsport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9776" behindDoc="1" locked="0" layoutInCell="1" allowOverlap="1" wp14:anchorId="6A47C637" wp14:editId="6A47C638">
          <wp:simplePos x="0" y="0"/>
          <wp:positionH relativeFrom="column">
            <wp:posOffset>2500630</wp:posOffset>
          </wp:positionH>
          <wp:positionV relativeFrom="paragraph">
            <wp:posOffset>52705</wp:posOffset>
          </wp:positionV>
          <wp:extent cx="1014730" cy="459105"/>
          <wp:effectExtent l="0" t="0" r="0" b="0"/>
          <wp:wrapNone/>
          <wp:docPr id="426" name="Grafik 3" descr="N:\jetzt.ii-8\Referat -II8a\Logos\Schülerliga\Logo Schuelerliga Final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N:\jetzt.ii-8\Referat -II8a\Logos\Schülerliga\Logo Schuelerliga Finalversio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4656" behindDoc="1" locked="0" layoutInCell="1" allowOverlap="1" wp14:anchorId="6A47C639" wp14:editId="6A47C63A">
          <wp:simplePos x="0" y="0"/>
          <wp:positionH relativeFrom="column">
            <wp:posOffset>3510280</wp:posOffset>
          </wp:positionH>
          <wp:positionV relativeFrom="paragraph">
            <wp:posOffset>52705</wp:posOffset>
          </wp:positionV>
          <wp:extent cx="1085850" cy="494665"/>
          <wp:effectExtent l="0" t="0" r="0" b="635"/>
          <wp:wrapNone/>
          <wp:docPr id="427" name="Grafik 14" descr="N:\jetzt.ii-8\Referat -II8a\Logos\Verbände\OEF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4" descr="N:\jetzt.ii-8\Referat -II8a\Logos\Verbände\OEF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9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3632" behindDoc="1" locked="0" layoutInCell="1" allowOverlap="1" wp14:anchorId="6A47C63B" wp14:editId="6A47C63C">
          <wp:simplePos x="0" y="0"/>
          <wp:positionH relativeFrom="column">
            <wp:posOffset>4596130</wp:posOffset>
          </wp:positionH>
          <wp:positionV relativeFrom="paragraph">
            <wp:posOffset>62230</wp:posOffset>
          </wp:positionV>
          <wp:extent cx="1183005" cy="492760"/>
          <wp:effectExtent l="0" t="0" r="0" b="2540"/>
          <wp:wrapNone/>
          <wp:docPr id="428" name="Grafik 15" descr="N:\jetzt.ii-8\Referat -II8a\Logos\Sportministerium\Logo-SportMin-rgb-web-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5" descr="N:\jetzt.ii-8\Referat -II8a\Logos\Sportministerium\Logo-SportMin-rgb-web-low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3C07163A"/>
    <w:multiLevelType w:val="singleLevel"/>
    <w:tmpl w:val="634A7A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233"/>
    <w:rsid w:val="00011FC8"/>
    <w:rsid w:val="00013A8A"/>
    <w:rsid w:val="000453AC"/>
    <w:rsid w:val="00094813"/>
    <w:rsid w:val="000F1D71"/>
    <w:rsid w:val="000F6998"/>
    <w:rsid w:val="001263DA"/>
    <w:rsid w:val="001C4F86"/>
    <w:rsid w:val="0021405D"/>
    <w:rsid w:val="00303966"/>
    <w:rsid w:val="00307D10"/>
    <w:rsid w:val="00370D94"/>
    <w:rsid w:val="00384F12"/>
    <w:rsid w:val="003B209E"/>
    <w:rsid w:val="003E263C"/>
    <w:rsid w:val="003F3AB1"/>
    <w:rsid w:val="004B444B"/>
    <w:rsid w:val="005523B7"/>
    <w:rsid w:val="00560C1F"/>
    <w:rsid w:val="00632C68"/>
    <w:rsid w:val="00647847"/>
    <w:rsid w:val="00686FC2"/>
    <w:rsid w:val="006F61D9"/>
    <w:rsid w:val="00731F7F"/>
    <w:rsid w:val="0074027B"/>
    <w:rsid w:val="00764233"/>
    <w:rsid w:val="0079363A"/>
    <w:rsid w:val="007A0BAB"/>
    <w:rsid w:val="007E4E19"/>
    <w:rsid w:val="0083310A"/>
    <w:rsid w:val="00842EB7"/>
    <w:rsid w:val="00847891"/>
    <w:rsid w:val="00903CE3"/>
    <w:rsid w:val="00917978"/>
    <w:rsid w:val="009503CB"/>
    <w:rsid w:val="009E1FFA"/>
    <w:rsid w:val="009F09DB"/>
    <w:rsid w:val="00A35D54"/>
    <w:rsid w:val="00A44BDD"/>
    <w:rsid w:val="00A5390B"/>
    <w:rsid w:val="00A723F4"/>
    <w:rsid w:val="00A77B28"/>
    <w:rsid w:val="00A862AF"/>
    <w:rsid w:val="00AB7C12"/>
    <w:rsid w:val="00AF188C"/>
    <w:rsid w:val="00AF1D48"/>
    <w:rsid w:val="00B51CE6"/>
    <w:rsid w:val="00B7576D"/>
    <w:rsid w:val="00B77DCF"/>
    <w:rsid w:val="00B82FC8"/>
    <w:rsid w:val="00B90ADA"/>
    <w:rsid w:val="00BB2E87"/>
    <w:rsid w:val="00BB657E"/>
    <w:rsid w:val="00BC6649"/>
    <w:rsid w:val="00BD2DEC"/>
    <w:rsid w:val="00C839D8"/>
    <w:rsid w:val="00CE5043"/>
    <w:rsid w:val="00CE7924"/>
    <w:rsid w:val="00DA5400"/>
    <w:rsid w:val="00DB5009"/>
    <w:rsid w:val="00E12853"/>
    <w:rsid w:val="00E32581"/>
    <w:rsid w:val="00F3782B"/>
    <w:rsid w:val="00F57E41"/>
    <w:rsid w:val="00FC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A47C5DE"/>
  <w15:chartTrackingRefBased/>
  <w15:docId w15:val="{2B253E0D-E555-4119-8AF3-90D0F4755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9E1FFA"/>
    <w:rPr>
      <w:sz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3310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3310A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8331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83310A"/>
    <w:rPr>
      <w:color w:val="0000FF"/>
      <w:u w:val="single"/>
    </w:rPr>
  </w:style>
  <w:style w:type="paragraph" w:styleId="Textkrper">
    <w:name w:val="Body Text"/>
    <w:basedOn w:val="Standard"/>
    <w:rsid w:val="0083310A"/>
    <w:pPr>
      <w:jc w:val="center"/>
    </w:pPr>
    <w:rPr>
      <w:rFonts w:ascii="Arial" w:hAnsi="Arial"/>
      <w:sz w:val="22"/>
      <w:szCs w:val="16"/>
    </w:rPr>
  </w:style>
  <w:style w:type="paragraph" w:styleId="Textkrper2">
    <w:name w:val="Body Text 2"/>
    <w:basedOn w:val="Standard"/>
    <w:rsid w:val="0083310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/>
      <w:b/>
      <w:bCs/>
      <w:sz w:val="20"/>
      <w:szCs w:val="16"/>
    </w:rPr>
  </w:style>
  <w:style w:type="paragraph" w:styleId="Sprechblasentext">
    <w:name w:val="Balloon Text"/>
    <w:basedOn w:val="Standard"/>
    <w:semiHidden/>
    <w:rsid w:val="00E12853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uiPriority w:val="99"/>
    <w:rsid w:val="00BB657E"/>
    <w:rPr>
      <w:sz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iner\Documents\vb\sl-noe\landesreferent\Briefpapier%20SLVB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7F401-0BEF-4052-8925-3CE5D273F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SLVB</Template>
  <TotalTime>0</TotalTime>
  <Pages>1</Pages>
  <Words>122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SPARKASSE-SCHÜLERLIGA FUSSBALL 2007/08</vt:lpstr>
    </vt:vector>
  </TitlesOfParts>
  <Company>BM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SPARKASSE-SCHÜLERLIGA FUSSBALL 2007/08</dc:title>
  <dc:subject/>
  <dc:creator>rainer</dc:creator>
  <cp:keywords/>
  <cp:lastModifiedBy>Rainer Hynek</cp:lastModifiedBy>
  <cp:revision>3</cp:revision>
  <cp:lastPrinted>2015-03-05T09:57:00Z</cp:lastPrinted>
  <dcterms:created xsi:type="dcterms:W3CDTF">2015-04-23T08:29:00Z</dcterms:created>
  <dcterms:modified xsi:type="dcterms:W3CDTF">2018-04-29T18:20:00Z</dcterms:modified>
</cp:coreProperties>
</file>